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D58" w:rsidRDefault="004A357C" w:rsidP="004A357C"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6122035" cy="8629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>
      <w:r>
        <w:rPr>
          <w:noProof/>
        </w:rPr>
        <w:lastRenderedPageBreak/>
        <w:drawing>
          <wp:inline distT="0" distB="0" distL="0" distR="0">
            <wp:extent cx="6122035" cy="86299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Default="004A357C" w:rsidP="004A357C"/>
    <w:p w:rsidR="004A357C" w:rsidRPr="004A357C" w:rsidRDefault="004A357C" w:rsidP="004A357C">
      <w:r>
        <w:rPr>
          <w:noProof/>
        </w:rPr>
        <w:lastRenderedPageBreak/>
        <w:drawing>
          <wp:inline distT="0" distB="0" distL="0" distR="0">
            <wp:extent cx="6122035" cy="86299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2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57C" w:rsidRPr="004A357C" w:rsidSect="006963F1">
      <w:type w:val="continuous"/>
      <w:pgSz w:w="11909" w:h="16834" w:code="9"/>
      <w:pgMar w:top="709" w:right="1134" w:bottom="720" w:left="1134" w:header="720" w:footer="720" w:gutter="0"/>
      <w:paperSrc w:first="6" w:other="6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proofState w:spelling="clean" w:grammar="clean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0D58"/>
    <w:rsid w:val="00071EDC"/>
    <w:rsid w:val="000D4DCD"/>
    <w:rsid w:val="00234AE6"/>
    <w:rsid w:val="00280DD5"/>
    <w:rsid w:val="002C648A"/>
    <w:rsid w:val="002E7780"/>
    <w:rsid w:val="003E012E"/>
    <w:rsid w:val="003E7845"/>
    <w:rsid w:val="00423EBB"/>
    <w:rsid w:val="004A357C"/>
    <w:rsid w:val="00581A09"/>
    <w:rsid w:val="0065283F"/>
    <w:rsid w:val="006963F1"/>
    <w:rsid w:val="007106CA"/>
    <w:rsid w:val="00754AB0"/>
    <w:rsid w:val="00895C0C"/>
    <w:rsid w:val="008D11C9"/>
    <w:rsid w:val="00A01D98"/>
    <w:rsid w:val="00B35723"/>
    <w:rsid w:val="00B4733C"/>
    <w:rsid w:val="00BD5972"/>
    <w:rsid w:val="00C242BA"/>
    <w:rsid w:val="00C50D58"/>
    <w:rsid w:val="00CA6ACC"/>
    <w:rsid w:val="00D233F3"/>
    <w:rsid w:val="00DB1D0C"/>
    <w:rsid w:val="00DE55B1"/>
    <w:rsid w:val="00E52716"/>
    <w:rsid w:val="00F8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1E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1ED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71ED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0D4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71ED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1EDC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71EDC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0D4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620\Documents\&#1040;&#1082;&#1080;&#1084;&#1086;&#1074;&#1072;\&#1041;&#1083;&#1072;&#1085;&#1082;_&#1055;&#1088;&#1072;&#1074;&#1080;&#1090;&#1077;&#1083;&#1100;&#1089;&#1090;&#1074;&#1072;%20&#1056;&#1054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Бланк_Правительства РО</Template>
  <TotalTime>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620</dc:creator>
  <cp:lastModifiedBy>Пользователь</cp:lastModifiedBy>
  <cp:revision>4</cp:revision>
  <cp:lastPrinted>2015-07-06T08:22:00Z</cp:lastPrinted>
  <dcterms:created xsi:type="dcterms:W3CDTF">2020-04-22T03:32:00Z</dcterms:created>
  <dcterms:modified xsi:type="dcterms:W3CDTF">2020-04-22T03:33:00Z</dcterms:modified>
</cp:coreProperties>
</file>